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37B10" w14:textId="77777777" w:rsidR="00EB578F" w:rsidRDefault="00AD65F3">
      <w:pPr>
        <w:rPr>
          <w:rFonts w:ascii="黑体" w:eastAsia="黑体" w:hAnsi="黑体"/>
          <w:color w:val="000000" w:themeColor="text1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color w:val="000000" w:themeColor="text1"/>
          <w:szCs w:val="32"/>
        </w:rPr>
        <w:t>附件</w:t>
      </w:r>
    </w:p>
    <w:p w14:paraId="35350654" w14:textId="77777777" w:rsidR="00EB578F" w:rsidRDefault="00AD65F3">
      <w:pPr>
        <w:jc w:val="center"/>
        <w:rPr>
          <w:rFonts w:eastAsia="方正小标宋简体" w:cs="Times New Roman"/>
          <w:color w:val="000000" w:themeColor="text1"/>
          <w:spacing w:val="-10"/>
          <w:sz w:val="44"/>
          <w:szCs w:val="44"/>
        </w:rPr>
      </w:pPr>
      <w:r>
        <w:rPr>
          <w:rFonts w:eastAsia="方正小标宋简体" w:cs="Times New Roman" w:hint="eastAsia"/>
          <w:color w:val="000000" w:themeColor="text1"/>
          <w:spacing w:val="-10"/>
          <w:sz w:val="44"/>
          <w:szCs w:val="44"/>
        </w:rPr>
        <w:t>中山大学纵向科研项目组间接费用绩效发放方案</w:t>
      </w:r>
    </w:p>
    <w:p w14:paraId="4E40A579" w14:textId="77777777" w:rsidR="00EB578F" w:rsidRDefault="00EB578F">
      <w:pPr>
        <w:jc w:val="center"/>
        <w:rPr>
          <w:rFonts w:eastAsia="方正小标宋简体" w:cs="Times New Roman"/>
          <w:color w:val="000000" w:themeColor="text1"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5"/>
        <w:gridCol w:w="456"/>
        <w:gridCol w:w="1345"/>
        <w:gridCol w:w="1275"/>
        <w:gridCol w:w="397"/>
        <w:gridCol w:w="711"/>
        <w:gridCol w:w="709"/>
        <w:gridCol w:w="877"/>
        <w:gridCol w:w="1328"/>
      </w:tblGrid>
      <w:tr w:rsidR="00EB578F" w14:paraId="5B7A2EA4" w14:textId="77777777">
        <w:trPr>
          <w:trHeight w:val="567"/>
          <w:jc w:val="center"/>
        </w:trPr>
        <w:tc>
          <w:tcPr>
            <w:tcW w:w="1455" w:type="dxa"/>
            <w:vAlign w:val="center"/>
          </w:tcPr>
          <w:p w14:paraId="2118EE72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项目名称</w:t>
            </w:r>
          </w:p>
        </w:tc>
        <w:tc>
          <w:tcPr>
            <w:tcW w:w="7098" w:type="dxa"/>
            <w:gridSpan w:val="8"/>
            <w:vAlign w:val="center"/>
          </w:tcPr>
          <w:p w14:paraId="54805CEF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B578F" w14:paraId="46C6BDE1" w14:textId="77777777">
        <w:trPr>
          <w:trHeight w:val="599"/>
          <w:jc w:val="center"/>
        </w:trPr>
        <w:tc>
          <w:tcPr>
            <w:tcW w:w="1455" w:type="dxa"/>
            <w:vAlign w:val="center"/>
          </w:tcPr>
          <w:p w14:paraId="795C200B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项目类别</w:t>
            </w:r>
          </w:p>
        </w:tc>
        <w:tc>
          <w:tcPr>
            <w:tcW w:w="7098" w:type="dxa"/>
            <w:gridSpan w:val="8"/>
            <w:vAlign w:val="center"/>
          </w:tcPr>
          <w:p w14:paraId="5E46375C" w14:textId="77777777" w:rsidR="00EB578F" w:rsidRDefault="00AD65F3">
            <w:pPr>
              <w:widowControl/>
              <w:tabs>
                <w:tab w:val="left" w:pos="567"/>
                <w:tab w:val="left" w:pos="5104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hAnsi="宋体" w:hint="eastAsia"/>
                <w:color w:val="000000" w:themeColor="text1"/>
                <w:kern w:val="0"/>
                <w:sz w:val="24"/>
                <w:szCs w:val="24"/>
              </w:rPr>
              <w:t>（请标明类别：</w:t>
            </w:r>
            <w:r>
              <w:rPr>
                <w:color w:val="000000" w:themeColor="text1"/>
                <w:kern w:val="0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  <w:u w:val="single"/>
              </w:rPr>
              <w:t>经费卡号：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hAnsi="宋体" w:hint="eastAsia"/>
                <w:color w:val="000000" w:themeColor="text1"/>
                <w:kern w:val="0"/>
                <w:sz w:val="24"/>
                <w:szCs w:val="24"/>
              </w:rPr>
              <w:t>）</w:t>
            </w:r>
          </w:p>
        </w:tc>
      </w:tr>
      <w:tr w:rsidR="00EB578F" w14:paraId="318B33C2" w14:textId="77777777">
        <w:trPr>
          <w:trHeight w:val="643"/>
          <w:jc w:val="center"/>
        </w:trPr>
        <w:tc>
          <w:tcPr>
            <w:tcW w:w="1455" w:type="dxa"/>
            <w:vAlign w:val="center"/>
          </w:tcPr>
          <w:p w14:paraId="516F4B6F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执行期限</w:t>
            </w:r>
          </w:p>
        </w:tc>
        <w:tc>
          <w:tcPr>
            <w:tcW w:w="1801" w:type="dxa"/>
            <w:gridSpan w:val="2"/>
            <w:tcBorders>
              <w:right w:val="single" w:sz="4" w:space="0" w:color="auto"/>
            </w:tcBorders>
            <w:vAlign w:val="center"/>
          </w:tcPr>
          <w:p w14:paraId="35ADD457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14:paraId="68B7E079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本</w:t>
            </w:r>
            <w:r>
              <w:rPr>
                <w:b/>
                <w:color w:val="000000" w:themeColor="text1"/>
                <w:sz w:val="24"/>
                <w:szCs w:val="24"/>
              </w:rPr>
              <w:t>年度第几次发放</w:t>
            </w:r>
          </w:p>
        </w:tc>
        <w:tc>
          <w:tcPr>
            <w:tcW w:w="1108" w:type="dxa"/>
            <w:gridSpan w:val="2"/>
            <w:tcBorders>
              <w:right w:val="single" w:sz="4" w:space="0" w:color="auto"/>
            </w:tcBorders>
            <w:vAlign w:val="center"/>
          </w:tcPr>
          <w:p w14:paraId="712B7E1C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91F78D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项目组间接费用卡号</w:t>
            </w:r>
          </w:p>
        </w:tc>
        <w:tc>
          <w:tcPr>
            <w:tcW w:w="1328" w:type="dxa"/>
            <w:tcBorders>
              <w:left w:val="single" w:sz="4" w:space="0" w:color="auto"/>
            </w:tcBorders>
            <w:vAlign w:val="center"/>
          </w:tcPr>
          <w:p w14:paraId="76D2ADF7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commentReference w:id="1"/>
            </w:r>
          </w:p>
        </w:tc>
      </w:tr>
      <w:tr w:rsidR="00EB578F" w14:paraId="5B861244" w14:textId="77777777">
        <w:trPr>
          <w:trHeight w:val="851"/>
          <w:jc w:val="center"/>
        </w:trPr>
        <w:tc>
          <w:tcPr>
            <w:tcW w:w="1455" w:type="dxa"/>
            <w:vAlign w:val="center"/>
          </w:tcPr>
          <w:p w14:paraId="444D59B1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项目组间接费用总额</w:t>
            </w:r>
          </w:p>
        </w:tc>
        <w:tc>
          <w:tcPr>
            <w:tcW w:w="1801" w:type="dxa"/>
            <w:gridSpan w:val="2"/>
            <w:tcBorders>
              <w:right w:val="single" w:sz="4" w:space="0" w:color="auto"/>
            </w:tcBorders>
            <w:vAlign w:val="center"/>
          </w:tcPr>
          <w:p w14:paraId="6676A853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commentReference w:id="2"/>
            </w:r>
            <w:r>
              <w:rPr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万元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79ED7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已发放额及占</w:t>
            </w:r>
            <w:r>
              <w:rPr>
                <w:b/>
                <w:color w:val="000000" w:themeColor="text1"/>
                <w:sz w:val="24"/>
                <w:szCs w:val="24"/>
              </w:rPr>
              <w:t>比</w:t>
            </w:r>
          </w:p>
        </w:tc>
        <w:tc>
          <w:tcPr>
            <w:tcW w:w="110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552C7" w14:textId="77777777" w:rsidR="00EB578F" w:rsidRDefault="00AD65F3">
            <w:pPr>
              <w:spacing w:line="240" w:lineRule="auto"/>
              <w:ind w:left="348" w:hangingChars="150" w:hanging="348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万元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</w:t>
            </w:r>
          </w:p>
          <w:p w14:paraId="333590BC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%</w:t>
            </w:r>
          </w:p>
        </w:tc>
        <w:tc>
          <w:tcPr>
            <w:tcW w:w="15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E3A1D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本次申请发放额及占</w:t>
            </w:r>
            <w:r>
              <w:rPr>
                <w:b/>
                <w:color w:val="000000" w:themeColor="text1"/>
                <w:sz w:val="24"/>
                <w:szCs w:val="24"/>
              </w:rPr>
              <w:t>比</w:t>
            </w:r>
          </w:p>
        </w:tc>
        <w:tc>
          <w:tcPr>
            <w:tcW w:w="1328" w:type="dxa"/>
            <w:tcBorders>
              <w:left w:val="single" w:sz="4" w:space="0" w:color="auto"/>
            </w:tcBorders>
            <w:vAlign w:val="center"/>
          </w:tcPr>
          <w:p w14:paraId="3C083EC1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                  </w:t>
            </w:r>
          </w:p>
          <w:p w14:paraId="235C5240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万元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</w:t>
            </w:r>
          </w:p>
          <w:p w14:paraId="27CC1673" w14:textId="77777777" w:rsidR="00EB578F" w:rsidRDefault="00AD65F3">
            <w:pPr>
              <w:spacing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EB578F" w14:paraId="5B532260" w14:textId="77777777">
        <w:trPr>
          <w:trHeight w:val="753"/>
          <w:jc w:val="center"/>
        </w:trPr>
        <w:tc>
          <w:tcPr>
            <w:tcW w:w="1455" w:type="dxa"/>
            <w:vMerge w:val="restart"/>
            <w:vAlign w:val="center"/>
          </w:tcPr>
          <w:p w14:paraId="4177A866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本次发放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方案</w:t>
            </w:r>
          </w:p>
        </w:tc>
        <w:tc>
          <w:tcPr>
            <w:tcW w:w="4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8427E6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6A0A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姓名</w:t>
            </w:r>
          </w:p>
        </w:tc>
        <w:tc>
          <w:tcPr>
            <w:tcW w:w="16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FC00C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单位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71F6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发放金额（元）</w:t>
            </w:r>
            <w:r>
              <w:commentReference w:id="3"/>
            </w:r>
          </w:p>
        </w:tc>
        <w:tc>
          <w:tcPr>
            <w:tcW w:w="220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E362D4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发</w:t>
            </w:r>
            <w:r>
              <w:rPr>
                <w:b/>
                <w:color w:val="000000" w:themeColor="text1"/>
                <w:sz w:val="24"/>
                <w:szCs w:val="24"/>
              </w:rPr>
              <w:t>放依据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（实际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贡献</w:t>
            </w:r>
            <w:r>
              <w:rPr>
                <w:b/>
                <w:color w:val="000000" w:themeColor="text1"/>
                <w:sz w:val="24"/>
                <w:szCs w:val="24"/>
              </w:rPr>
              <w:t>与测算依据）</w:t>
            </w:r>
          </w:p>
        </w:tc>
      </w:tr>
      <w:tr w:rsidR="00EB578F" w14:paraId="10768742" w14:textId="77777777">
        <w:trPr>
          <w:trHeight w:val="567"/>
          <w:jc w:val="center"/>
        </w:trPr>
        <w:tc>
          <w:tcPr>
            <w:tcW w:w="1455" w:type="dxa"/>
            <w:vMerge/>
            <w:vAlign w:val="center"/>
          </w:tcPr>
          <w:p w14:paraId="1F5AA208" w14:textId="77777777" w:rsidR="00EB578F" w:rsidRDefault="00EB578F">
            <w:pPr>
              <w:widowControl/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C89F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730C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73CA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03D1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9B5773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B578F" w14:paraId="17608ED1" w14:textId="77777777">
        <w:trPr>
          <w:trHeight w:val="567"/>
          <w:jc w:val="center"/>
        </w:trPr>
        <w:tc>
          <w:tcPr>
            <w:tcW w:w="1455" w:type="dxa"/>
            <w:vMerge/>
            <w:vAlign w:val="center"/>
          </w:tcPr>
          <w:p w14:paraId="2E2FB676" w14:textId="77777777" w:rsidR="00EB578F" w:rsidRDefault="00EB578F">
            <w:pPr>
              <w:widowControl/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8B48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2EC2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AE01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3AEC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425269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B578F" w14:paraId="2AFDACC2" w14:textId="77777777">
        <w:trPr>
          <w:trHeight w:val="567"/>
          <w:jc w:val="center"/>
        </w:trPr>
        <w:tc>
          <w:tcPr>
            <w:tcW w:w="1455" w:type="dxa"/>
            <w:vMerge/>
            <w:vAlign w:val="center"/>
          </w:tcPr>
          <w:p w14:paraId="6E53A763" w14:textId="77777777" w:rsidR="00EB578F" w:rsidRDefault="00EB578F">
            <w:pPr>
              <w:widowControl/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497B66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0FCA67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D49CCC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900D9C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66E8CB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B578F" w14:paraId="64FBD4E0" w14:textId="77777777">
        <w:trPr>
          <w:trHeight w:val="567"/>
          <w:jc w:val="center"/>
        </w:trPr>
        <w:tc>
          <w:tcPr>
            <w:tcW w:w="1455" w:type="dxa"/>
            <w:vMerge/>
            <w:vAlign w:val="center"/>
          </w:tcPr>
          <w:p w14:paraId="60D94F70" w14:textId="77777777" w:rsidR="00EB578F" w:rsidRDefault="00EB578F">
            <w:pPr>
              <w:widowControl/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BC9680A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8EDC5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689DE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3C152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AC3F0E" w14:textId="77777777" w:rsidR="00EB578F" w:rsidRDefault="00EB578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B578F" w14:paraId="74548904" w14:textId="77777777">
        <w:trPr>
          <w:trHeight w:val="1060"/>
          <w:jc w:val="center"/>
        </w:trPr>
        <w:tc>
          <w:tcPr>
            <w:tcW w:w="1455" w:type="dxa"/>
            <w:vMerge/>
            <w:vAlign w:val="center"/>
          </w:tcPr>
          <w:p w14:paraId="2C227895" w14:textId="77777777" w:rsidR="00EB578F" w:rsidRDefault="00EB578F">
            <w:pPr>
              <w:widowControl/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8" w:type="dxa"/>
            <w:gridSpan w:val="8"/>
            <w:tcBorders>
              <w:top w:val="single" w:sz="4" w:space="0" w:color="auto"/>
            </w:tcBorders>
            <w:vAlign w:val="center"/>
          </w:tcPr>
          <w:p w14:paraId="4178B27D" w14:textId="77777777" w:rsidR="00EB578F" w:rsidRDefault="00AD65F3">
            <w:pPr>
              <w:spacing w:line="240" w:lineRule="auto"/>
              <w:ind w:left="464" w:hangingChars="200" w:hanging="464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可</w:t>
            </w:r>
            <w:r>
              <w:rPr>
                <w:color w:val="000000" w:themeColor="text1"/>
                <w:sz w:val="24"/>
                <w:szCs w:val="24"/>
              </w:rPr>
              <w:t>进一步说明项目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执行</w:t>
            </w:r>
            <w:r>
              <w:rPr>
                <w:color w:val="000000" w:themeColor="text1"/>
                <w:sz w:val="24"/>
                <w:szCs w:val="24"/>
              </w:rPr>
              <w:t>进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展</w:t>
            </w:r>
            <w:r>
              <w:rPr>
                <w:color w:val="000000" w:themeColor="text1"/>
                <w:sz w:val="24"/>
                <w:szCs w:val="24"/>
              </w:rPr>
              <w:t>及绩效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发</w:t>
            </w:r>
            <w:r>
              <w:rPr>
                <w:color w:val="000000" w:themeColor="text1"/>
                <w:sz w:val="24"/>
                <w:szCs w:val="24"/>
              </w:rPr>
              <w:t>放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依据；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    </w:t>
            </w:r>
          </w:p>
          <w:p w14:paraId="4E642E64" w14:textId="77777777" w:rsidR="00EB578F" w:rsidRDefault="00AD65F3">
            <w:pPr>
              <w:spacing w:line="240" w:lineRule="auto"/>
              <w:ind w:left="464" w:hangingChars="200" w:hanging="464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如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发</w:t>
            </w:r>
            <w:r>
              <w:rPr>
                <w:color w:val="000000" w:themeColor="text1"/>
                <w:sz w:val="24"/>
                <w:szCs w:val="24"/>
              </w:rPr>
              <w:t>放人员非项目团队成员，请提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供</w:t>
            </w:r>
            <w:r>
              <w:rPr>
                <w:color w:val="000000" w:themeColor="text1"/>
                <w:sz w:val="24"/>
                <w:szCs w:val="24"/>
              </w:rPr>
              <w:t>相关依据。</w:t>
            </w:r>
          </w:p>
        </w:tc>
      </w:tr>
      <w:tr w:rsidR="00EB578F" w14:paraId="760A127B" w14:textId="77777777">
        <w:trPr>
          <w:trHeight w:val="1361"/>
          <w:jc w:val="center"/>
        </w:trPr>
        <w:tc>
          <w:tcPr>
            <w:tcW w:w="1455" w:type="dxa"/>
            <w:vAlign w:val="center"/>
          </w:tcPr>
          <w:p w14:paraId="6A1964B9" w14:textId="77777777" w:rsidR="00EB578F" w:rsidRDefault="00AD65F3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项目负责人</w:t>
            </w:r>
          </w:p>
        </w:tc>
        <w:tc>
          <w:tcPr>
            <w:tcW w:w="709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9FA3A" w14:textId="77777777" w:rsidR="00EB578F" w:rsidRDefault="00EB578F">
            <w:pPr>
              <w:spacing w:line="240" w:lineRule="auto"/>
              <w:ind w:right="480"/>
              <w:rPr>
                <w:color w:val="000000" w:themeColor="text1"/>
                <w:sz w:val="24"/>
                <w:szCs w:val="24"/>
              </w:rPr>
            </w:pPr>
          </w:p>
          <w:p w14:paraId="2A4167ED" w14:textId="77777777" w:rsidR="00EB578F" w:rsidRDefault="00AD65F3">
            <w:pPr>
              <w:spacing w:line="240" w:lineRule="auto"/>
              <w:ind w:right="480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项目</w:t>
            </w:r>
            <w:r>
              <w:rPr>
                <w:color w:val="000000" w:themeColor="text1"/>
                <w:sz w:val="24"/>
                <w:szCs w:val="24"/>
              </w:rPr>
              <w:t>负责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人签字：</w:t>
            </w:r>
            <w:r>
              <w:rPr>
                <w:color w:val="000000" w:themeColor="text1"/>
                <w:sz w:val="24"/>
                <w:szCs w:val="24"/>
              </w:rPr>
              <w:t xml:space="preserve">                 </w:t>
            </w:r>
          </w:p>
          <w:p w14:paraId="2A3CB575" w14:textId="77777777" w:rsidR="00EB578F" w:rsidRDefault="00AD65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年</w:t>
            </w:r>
            <w:r>
              <w:rPr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月</w:t>
            </w:r>
            <w:r>
              <w:rPr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日</w:t>
            </w:r>
          </w:p>
        </w:tc>
      </w:tr>
      <w:tr w:rsidR="00EB578F" w14:paraId="4435399E" w14:textId="77777777">
        <w:trPr>
          <w:trHeight w:val="1474"/>
          <w:jc w:val="center"/>
        </w:trPr>
        <w:tc>
          <w:tcPr>
            <w:tcW w:w="1455" w:type="dxa"/>
            <w:vAlign w:val="center"/>
          </w:tcPr>
          <w:p w14:paraId="7B73F5BC" w14:textId="77777777" w:rsidR="00EB578F" w:rsidRDefault="00AD65F3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单位</w:t>
            </w:r>
            <w:r>
              <w:rPr>
                <w:b/>
                <w:color w:val="000000" w:themeColor="text1"/>
                <w:sz w:val="24"/>
                <w:szCs w:val="24"/>
              </w:rPr>
              <w:t>审核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意见</w:t>
            </w:r>
          </w:p>
        </w:tc>
        <w:tc>
          <w:tcPr>
            <w:tcW w:w="7098" w:type="dxa"/>
            <w:gridSpan w:val="8"/>
            <w:tcBorders>
              <w:top w:val="single" w:sz="4" w:space="0" w:color="auto"/>
            </w:tcBorders>
            <w:vAlign w:val="center"/>
          </w:tcPr>
          <w:p w14:paraId="2AA733A5" w14:textId="77777777" w:rsidR="00EB578F" w:rsidRDefault="00AD65F3">
            <w:pPr>
              <w:spacing w:line="240" w:lineRule="auto"/>
              <w:ind w:right="480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审核</w:t>
            </w:r>
            <w:r>
              <w:rPr>
                <w:color w:val="000000" w:themeColor="text1"/>
                <w:sz w:val="24"/>
                <w:szCs w:val="24"/>
              </w:rPr>
              <w:t>意见：</w:t>
            </w:r>
          </w:p>
          <w:p w14:paraId="6B750EA4" w14:textId="77777777" w:rsidR="00EB578F" w:rsidRDefault="00AD65F3">
            <w:pPr>
              <w:spacing w:line="240" w:lineRule="auto"/>
              <w:ind w:right="48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审核人签字：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    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单位</w:t>
            </w:r>
            <w:r>
              <w:rPr>
                <w:color w:val="000000" w:themeColor="text1"/>
                <w:sz w:val="24"/>
                <w:szCs w:val="24"/>
              </w:rPr>
              <w:t>盖章：</w:t>
            </w:r>
          </w:p>
          <w:p w14:paraId="04BF9148" w14:textId="77777777" w:rsidR="00EB578F" w:rsidRDefault="00AD65F3">
            <w:pPr>
              <w:spacing w:line="240" w:lineRule="auto"/>
              <w:ind w:right="480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                         </w:t>
            </w:r>
          </w:p>
        </w:tc>
      </w:tr>
    </w:tbl>
    <w:p w14:paraId="48F040A8" w14:textId="77777777" w:rsidR="00EB578F" w:rsidRDefault="00EB578F">
      <w:pPr>
        <w:rPr>
          <w:rFonts w:cs="Times New Roman"/>
        </w:rPr>
      </w:pPr>
    </w:p>
    <w:sectPr w:rsidR="00EB578F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Manxiu" w:date="2023-11-16T17:15:00Z" w:initials="">
    <w:p w14:paraId="211622B7" w14:textId="77777777" w:rsidR="00EB578F" w:rsidRDefault="00AD65F3">
      <w:pPr>
        <w:pStyle w:val="a3"/>
        <w:ind w:firstLine="624"/>
      </w:pPr>
      <w:r>
        <w:rPr>
          <w:rFonts w:hint="eastAsia"/>
        </w:rPr>
        <w:t>仅绩效下拨到项目组间接费用卡的项目填写，若间接费下拨到学院统一账户，此栏请留空。</w:t>
      </w:r>
    </w:p>
  </w:comment>
  <w:comment w:id="2" w:author="Manxiu" w:date="2023-11-16T17:18:00Z" w:initials="">
    <w:p w14:paraId="29563442" w14:textId="77777777" w:rsidR="00EB578F" w:rsidRDefault="00AD65F3">
      <w:pPr>
        <w:pStyle w:val="a3"/>
        <w:ind w:firstLine="624"/>
      </w:pPr>
      <w:r>
        <w:rPr>
          <w:rFonts w:hint="eastAsia"/>
        </w:rPr>
        <w:t>请注意单位：万元</w:t>
      </w:r>
    </w:p>
  </w:comment>
  <w:comment w:id="3" w:author="Manxiu" w:date="2023-11-16T17:18:00Z" w:initials="">
    <w:p w14:paraId="45437200" w14:textId="77777777" w:rsidR="00EB578F" w:rsidRDefault="00AD65F3">
      <w:pPr>
        <w:pStyle w:val="a3"/>
        <w:ind w:firstLine="624"/>
      </w:pPr>
      <w:r>
        <w:rPr>
          <w:rFonts w:hint="eastAsia"/>
        </w:rPr>
        <w:t>请注意单位：元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11622B7" w15:done="0"/>
  <w15:commentEx w15:paraId="29563442" w15:done="0"/>
  <w15:commentEx w15:paraId="4543720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2749C" w14:textId="77777777" w:rsidR="00AD65F3" w:rsidRDefault="00AD65F3">
      <w:pPr>
        <w:spacing w:line="240" w:lineRule="auto"/>
      </w:pPr>
      <w:r>
        <w:separator/>
      </w:r>
    </w:p>
  </w:endnote>
  <w:endnote w:type="continuationSeparator" w:id="0">
    <w:p w14:paraId="6A530719" w14:textId="77777777" w:rsidR="00AD65F3" w:rsidRDefault="00AD65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31832A-09E9-4448-8B90-0D3989F920E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5C309A7-0A09-4046-B03A-A66D791AF730}"/>
    <w:embedBold r:id="rId3" w:subsetted="1" w:fontKey="{1D4E016F-3C3F-4A4F-AD1D-7FBE60558DE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203BB18-C0FE-48D3-B64B-4987068BA32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1CAF03-A4B5-433A-AB7B-C967CD48399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7406209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0DFE5F5" w14:textId="77777777" w:rsidR="00EB578F" w:rsidRDefault="00AD65F3">
        <w:pPr>
          <w:pStyle w:val="ab"/>
          <w:spacing w:line="240" w:lineRule="auto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8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6218989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09D5783" w14:textId="566567AA" w:rsidR="00EB578F" w:rsidRDefault="00AD65F3">
        <w:pPr>
          <w:pStyle w:val="ab"/>
          <w:wordWrap w:val="0"/>
          <w:spacing w:line="240" w:lineRule="auto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842B3" w:rsidRPr="003842B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29A19" w14:textId="77777777" w:rsidR="00AD65F3" w:rsidRDefault="00AD65F3">
      <w:pPr>
        <w:spacing w:line="240" w:lineRule="auto"/>
      </w:pPr>
      <w:r>
        <w:separator/>
      </w:r>
    </w:p>
  </w:footnote>
  <w:footnote w:type="continuationSeparator" w:id="0">
    <w:p w14:paraId="6A265E07" w14:textId="77777777" w:rsidR="00AD65F3" w:rsidRDefault="00AD65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lkOGY5ZmQwOTg3YTFmNTc1OWQ0M2IyNzM3MmQ4N2EifQ=="/>
  </w:docVars>
  <w:rsids>
    <w:rsidRoot w:val="0011513A"/>
    <w:rsid w:val="00000A1B"/>
    <w:rsid w:val="000124E3"/>
    <w:rsid w:val="000133BA"/>
    <w:rsid w:val="00015304"/>
    <w:rsid w:val="00016CDC"/>
    <w:rsid w:val="00022C82"/>
    <w:rsid w:val="00030B15"/>
    <w:rsid w:val="00031FD6"/>
    <w:rsid w:val="00032809"/>
    <w:rsid w:val="00047A3B"/>
    <w:rsid w:val="000616E9"/>
    <w:rsid w:val="000622F0"/>
    <w:rsid w:val="0007068D"/>
    <w:rsid w:val="00077034"/>
    <w:rsid w:val="00086706"/>
    <w:rsid w:val="000D6A64"/>
    <w:rsid w:val="000E3BC9"/>
    <w:rsid w:val="000E40F2"/>
    <w:rsid w:val="000E65CD"/>
    <w:rsid w:val="000E6B99"/>
    <w:rsid w:val="000E74E0"/>
    <w:rsid w:val="00102388"/>
    <w:rsid w:val="00104D85"/>
    <w:rsid w:val="00107040"/>
    <w:rsid w:val="0011513A"/>
    <w:rsid w:val="00116D2B"/>
    <w:rsid w:val="00124A24"/>
    <w:rsid w:val="00134325"/>
    <w:rsid w:val="00143300"/>
    <w:rsid w:val="0014608B"/>
    <w:rsid w:val="00160C91"/>
    <w:rsid w:val="00174519"/>
    <w:rsid w:val="00174B4D"/>
    <w:rsid w:val="00176594"/>
    <w:rsid w:val="00180691"/>
    <w:rsid w:val="00190A1B"/>
    <w:rsid w:val="00192A77"/>
    <w:rsid w:val="001A15AC"/>
    <w:rsid w:val="001A4D7B"/>
    <w:rsid w:val="001B2074"/>
    <w:rsid w:val="001C4193"/>
    <w:rsid w:val="001C6C10"/>
    <w:rsid w:val="001D26E2"/>
    <w:rsid w:val="001F3755"/>
    <w:rsid w:val="001F44D9"/>
    <w:rsid w:val="0021451B"/>
    <w:rsid w:val="00216360"/>
    <w:rsid w:val="00221B66"/>
    <w:rsid w:val="0022603F"/>
    <w:rsid w:val="0023222F"/>
    <w:rsid w:val="00255631"/>
    <w:rsid w:val="00262F8B"/>
    <w:rsid w:val="00265CBA"/>
    <w:rsid w:val="00281380"/>
    <w:rsid w:val="002821EC"/>
    <w:rsid w:val="002842F1"/>
    <w:rsid w:val="00286A64"/>
    <w:rsid w:val="00292D12"/>
    <w:rsid w:val="00296264"/>
    <w:rsid w:val="002A242F"/>
    <w:rsid w:val="002A2FD5"/>
    <w:rsid w:val="002A307E"/>
    <w:rsid w:val="002B1A9B"/>
    <w:rsid w:val="002D2105"/>
    <w:rsid w:val="002D45F3"/>
    <w:rsid w:val="002E2A09"/>
    <w:rsid w:val="002E7462"/>
    <w:rsid w:val="002F0783"/>
    <w:rsid w:val="002F4E4B"/>
    <w:rsid w:val="0030202D"/>
    <w:rsid w:val="0031040F"/>
    <w:rsid w:val="00310A7F"/>
    <w:rsid w:val="00331FB8"/>
    <w:rsid w:val="00335496"/>
    <w:rsid w:val="0034321E"/>
    <w:rsid w:val="003537DD"/>
    <w:rsid w:val="003539FC"/>
    <w:rsid w:val="00382ECC"/>
    <w:rsid w:val="00383EF1"/>
    <w:rsid w:val="003842B3"/>
    <w:rsid w:val="00387133"/>
    <w:rsid w:val="003A3701"/>
    <w:rsid w:val="003B0F48"/>
    <w:rsid w:val="003B65BF"/>
    <w:rsid w:val="003C1440"/>
    <w:rsid w:val="003C4BE5"/>
    <w:rsid w:val="00432AE1"/>
    <w:rsid w:val="0044175C"/>
    <w:rsid w:val="004547EE"/>
    <w:rsid w:val="00455838"/>
    <w:rsid w:val="00460FAC"/>
    <w:rsid w:val="00465033"/>
    <w:rsid w:val="00470269"/>
    <w:rsid w:val="00472355"/>
    <w:rsid w:val="0048335A"/>
    <w:rsid w:val="0048787A"/>
    <w:rsid w:val="004C2064"/>
    <w:rsid w:val="004C5FBC"/>
    <w:rsid w:val="004D078D"/>
    <w:rsid w:val="004E1D9C"/>
    <w:rsid w:val="00521703"/>
    <w:rsid w:val="0053500C"/>
    <w:rsid w:val="00540F53"/>
    <w:rsid w:val="00543865"/>
    <w:rsid w:val="005453E8"/>
    <w:rsid w:val="005615CC"/>
    <w:rsid w:val="00565993"/>
    <w:rsid w:val="00585B64"/>
    <w:rsid w:val="005936C6"/>
    <w:rsid w:val="005A02CB"/>
    <w:rsid w:val="005A5CAB"/>
    <w:rsid w:val="005C23A3"/>
    <w:rsid w:val="005C2D20"/>
    <w:rsid w:val="005C43DF"/>
    <w:rsid w:val="005E0E1F"/>
    <w:rsid w:val="005F0DEA"/>
    <w:rsid w:val="005F5C56"/>
    <w:rsid w:val="00607EDA"/>
    <w:rsid w:val="00622777"/>
    <w:rsid w:val="00631FAF"/>
    <w:rsid w:val="00645B6F"/>
    <w:rsid w:val="00661207"/>
    <w:rsid w:val="00677423"/>
    <w:rsid w:val="00680E17"/>
    <w:rsid w:val="006833A0"/>
    <w:rsid w:val="00692C13"/>
    <w:rsid w:val="006A1CAC"/>
    <w:rsid w:val="006A36AC"/>
    <w:rsid w:val="006C5CAD"/>
    <w:rsid w:val="006C767F"/>
    <w:rsid w:val="006D7F7B"/>
    <w:rsid w:val="006E4C82"/>
    <w:rsid w:val="006E51C0"/>
    <w:rsid w:val="00722DE4"/>
    <w:rsid w:val="00726BE5"/>
    <w:rsid w:val="0073066D"/>
    <w:rsid w:val="007317DC"/>
    <w:rsid w:val="00732548"/>
    <w:rsid w:val="00735787"/>
    <w:rsid w:val="00745D45"/>
    <w:rsid w:val="007471C9"/>
    <w:rsid w:val="0075107D"/>
    <w:rsid w:val="00755CC5"/>
    <w:rsid w:val="007619A7"/>
    <w:rsid w:val="007679C2"/>
    <w:rsid w:val="00773C7D"/>
    <w:rsid w:val="00786028"/>
    <w:rsid w:val="007C218D"/>
    <w:rsid w:val="007C3755"/>
    <w:rsid w:val="007D2BC8"/>
    <w:rsid w:val="007D2CC5"/>
    <w:rsid w:val="007D6378"/>
    <w:rsid w:val="007E1C2D"/>
    <w:rsid w:val="007F1A60"/>
    <w:rsid w:val="00804651"/>
    <w:rsid w:val="0085406F"/>
    <w:rsid w:val="0086691F"/>
    <w:rsid w:val="0087293C"/>
    <w:rsid w:val="00885C5E"/>
    <w:rsid w:val="00886BF3"/>
    <w:rsid w:val="008A57A9"/>
    <w:rsid w:val="008C5350"/>
    <w:rsid w:val="008E07A4"/>
    <w:rsid w:val="008E4466"/>
    <w:rsid w:val="008F004B"/>
    <w:rsid w:val="008F44B5"/>
    <w:rsid w:val="008F628A"/>
    <w:rsid w:val="00900508"/>
    <w:rsid w:val="009106E6"/>
    <w:rsid w:val="00913956"/>
    <w:rsid w:val="0092544A"/>
    <w:rsid w:val="00931435"/>
    <w:rsid w:val="0098483E"/>
    <w:rsid w:val="00992D2E"/>
    <w:rsid w:val="00996EBA"/>
    <w:rsid w:val="009C7081"/>
    <w:rsid w:val="009D634E"/>
    <w:rsid w:val="009E6909"/>
    <w:rsid w:val="009E7A0F"/>
    <w:rsid w:val="009F1418"/>
    <w:rsid w:val="00A06E62"/>
    <w:rsid w:val="00A109D0"/>
    <w:rsid w:val="00A234BF"/>
    <w:rsid w:val="00A64785"/>
    <w:rsid w:val="00A75BB9"/>
    <w:rsid w:val="00A915EA"/>
    <w:rsid w:val="00AA5679"/>
    <w:rsid w:val="00AA7CC2"/>
    <w:rsid w:val="00AD65F3"/>
    <w:rsid w:val="00AE0D34"/>
    <w:rsid w:val="00AE7AB7"/>
    <w:rsid w:val="00AF225F"/>
    <w:rsid w:val="00AF2D96"/>
    <w:rsid w:val="00AF3154"/>
    <w:rsid w:val="00B015ED"/>
    <w:rsid w:val="00B338EC"/>
    <w:rsid w:val="00B51413"/>
    <w:rsid w:val="00B52215"/>
    <w:rsid w:val="00B647F4"/>
    <w:rsid w:val="00B70E57"/>
    <w:rsid w:val="00BA13D1"/>
    <w:rsid w:val="00BA39F9"/>
    <w:rsid w:val="00BA70CC"/>
    <w:rsid w:val="00BB087D"/>
    <w:rsid w:val="00BC6030"/>
    <w:rsid w:val="00BD0DC3"/>
    <w:rsid w:val="00BD4A48"/>
    <w:rsid w:val="00BF12BF"/>
    <w:rsid w:val="00BF7B90"/>
    <w:rsid w:val="00C13F6D"/>
    <w:rsid w:val="00C143EB"/>
    <w:rsid w:val="00C30E21"/>
    <w:rsid w:val="00C754C6"/>
    <w:rsid w:val="00C80FA2"/>
    <w:rsid w:val="00C83D54"/>
    <w:rsid w:val="00CA5A6D"/>
    <w:rsid w:val="00CC443F"/>
    <w:rsid w:val="00CD08E3"/>
    <w:rsid w:val="00CD13FC"/>
    <w:rsid w:val="00CE30EC"/>
    <w:rsid w:val="00D12D05"/>
    <w:rsid w:val="00D14504"/>
    <w:rsid w:val="00D20BDE"/>
    <w:rsid w:val="00D27289"/>
    <w:rsid w:val="00D56085"/>
    <w:rsid w:val="00D56CCA"/>
    <w:rsid w:val="00D8347C"/>
    <w:rsid w:val="00D8483F"/>
    <w:rsid w:val="00D9127E"/>
    <w:rsid w:val="00DA6F52"/>
    <w:rsid w:val="00DC3209"/>
    <w:rsid w:val="00DD0D46"/>
    <w:rsid w:val="00DD19C1"/>
    <w:rsid w:val="00DD29A6"/>
    <w:rsid w:val="00DD316B"/>
    <w:rsid w:val="00DE033B"/>
    <w:rsid w:val="00DF07D8"/>
    <w:rsid w:val="00DF2E7F"/>
    <w:rsid w:val="00E04624"/>
    <w:rsid w:val="00E12113"/>
    <w:rsid w:val="00E24535"/>
    <w:rsid w:val="00E25207"/>
    <w:rsid w:val="00E34E53"/>
    <w:rsid w:val="00E421F4"/>
    <w:rsid w:val="00E4426D"/>
    <w:rsid w:val="00E47A39"/>
    <w:rsid w:val="00E546B9"/>
    <w:rsid w:val="00E61C7A"/>
    <w:rsid w:val="00E62A67"/>
    <w:rsid w:val="00E6313C"/>
    <w:rsid w:val="00E85A0E"/>
    <w:rsid w:val="00EB578F"/>
    <w:rsid w:val="00EC396D"/>
    <w:rsid w:val="00ED55EE"/>
    <w:rsid w:val="00ED6F18"/>
    <w:rsid w:val="00EF0F70"/>
    <w:rsid w:val="00F04542"/>
    <w:rsid w:val="00F0577E"/>
    <w:rsid w:val="00F10BD3"/>
    <w:rsid w:val="00F116D4"/>
    <w:rsid w:val="00F271E7"/>
    <w:rsid w:val="00F52ABD"/>
    <w:rsid w:val="00F6247B"/>
    <w:rsid w:val="00F651A5"/>
    <w:rsid w:val="00FD561B"/>
    <w:rsid w:val="00FE60B3"/>
    <w:rsid w:val="00FF16F1"/>
    <w:rsid w:val="00FF1E97"/>
    <w:rsid w:val="00FF2D47"/>
    <w:rsid w:val="00FF7D47"/>
    <w:rsid w:val="4A2D6B32"/>
    <w:rsid w:val="7FB0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3BE12-780B-4E79-BFBE-55C24B75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adjustRightInd/>
      <w:snapToGrid/>
      <w:spacing w:line="560" w:lineRule="exact"/>
      <w:ind w:firstLineChars="200" w:firstLine="640"/>
    </w:pPr>
    <w:rPr>
      <w:rFonts w:cs="Times New Roman"/>
      <w:szCs w:val="32"/>
    </w:rPr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widowControl/>
      <w:adjustRightInd/>
      <w:snapToGrid/>
      <w:spacing w:before="100" w:beforeAutospacing="1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line number"/>
    <w:basedOn w:val="a0"/>
    <w:uiPriority w:val="99"/>
    <w:semiHidden/>
    <w:unhideWhenUsed/>
  </w:style>
  <w:style w:type="character" w:customStyle="1" w:styleId="ae">
    <w:name w:val="页眉 字符"/>
    <w:basedOn w:val="a0"/>
    <w:link w:val="ad"/>
    <w:uiPriority w:val="99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仿宋_GB2312" w:hAnsi="Times New Roman" w:cs="Times New Roman"/>
      <w:sz w:val="32"/>
      <w:szCs w:val="32"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5A145-4F63-4A84-80C3-11C94ECEF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TotalTime>0</TotalTime>
  <Pages>1</Pages>
  <Words>72</Words>
  <Characters>413</Characters>
  <Application>Microsoft Office Word</Application>
  <DocSecurity>0</DocSecurity>
  <Lines>3</Lines>
  <Paragraphs>1</Paragraphs>
  <ScaleCrop>false</ScaleCrop>
  <Company>SYSU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fatbin222@outlook.com</dc:creator>
  <cp:lastModifiedBy>SU</cp:lastModifiedBy>
  <cp:revision>2</cp:revision>
  <cp:lastPrinted>2016-10-24T07:10:00Z</cp:lastPrinted>
  <dcterms:created xsi:type="dcterms:W3CDTF">2024-10-09T07:13:00Z</dcterms:created>
  <dcterms:modified xsi:type="dcterms:W3CDTF">2024-10-09T07:13:00Z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1436A36463B44E61B5450836DA81FAF8_12</vt:lpwstr>
  </property>
</Properties>
</file>